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5E" w:rsidRDefault="004B3C5E" w:rsidP="00AB7D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3"/>
          <w:szCs w:val="23"/>
        </w:rPr>
      </w:pPr>
    </w:p>
    <w:p w:rsidR="006D7C93" w:rsidRPr="004B3C5E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  <w:r w:rsidRPr="004B3C5E">
        <w:rPr>
          <w:color w:val="000000"/>
          <w:sz w:val="23"/>
          <w:szCs w:val="23"/>
        </w:rPr>
        <w:t>ANEXO II                          Nº Inscrição: ..............................................</w:t>
      </w:r>
    </w:p>
    <w:p w:rsidR="006D7C93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</w:p>
    <w:p w:rsidR="004B3C5E" w:rsidRPr="004B3C5E" w:rsidRDefault="004B3C5E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</w:p>
    <w:p w:rsidR="006D7C93" w:rsidRPr="004B3C5E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  <w:r w:rsidRPr="004B3C5E">
        <w:rPr>
          <w:b w:val="0"/>
          <w:color w:val="000000"/>
          <w:sz w:val="23"/>
          <w:szCs w:val="23"/>
        </w:rPr>
        <w:t>SELEÇÃO PÚBLICA SIMPLIFICADA 0</w:t>
      </w:r>
      <w:r w:rsidR="004B3C5E" w:rsidRPr="004B3C5E">
        <w:rPr>
          <w:b w:val="0"/>
          <w:color w:val="000000"/>
          <w:sz w:val="23"/>
          <w:szCs w:val="23"/>
        </w:rPr>
        <w:t>1</w:t>
      </w:r>
      <w:r w:rsidRPr="004B3C5E">
        <w:rPr>
          <w:b w:val="0"/>
          <w:color w:val="000000"/>
          <w:sz w:val="23"/>
          <w:szCs w:val="23"/>
        </w:rPr>
        <w:t>/20</w:t>
      </w:r>
      <w:r w:rsidR="004B3C5E" w:rsidRPr="004B3C5E">
        <w:rPr>
          <w:b w:val="0"/>
          <w:color w:val="000000"/>
          <w:sz w:val="23"/>
          <w:szCs w:val="23"/>
        </w:rPr>
        <w:t>20</w:t>
      </w:r>
    </w:p>
    <w:p w:rsidR="006D7C93" w:rsidRPr="004B3C5E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  <w:r w:rsidRPr="004B3C5E">
        <w:rPr>
          <w:b w:val="0"/>
          <w:color w:val="000000"/>
          <w:sz w:val="23"/>
          <w:szCs w:val="23"/>
        </w:rPr>
        <w:t>FICHA DE INSCRIÇÃO E RELAÇÃO DE TÍTULOS/CERTIFICADOS</w:t>
      </w:r>
    </w:p>
    <w:p w:rsidR="006D7C93" w:rsidRPr="004B3C5E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</w:p>
    <w:p w:rsidR="006D7C93" w:rsidRPr="004B3C5E" w:rsidRDefault="006D7C93" w:rsidP="006D7C93">
      <w:pPr>
        <w:ind w:left="0" w:hanging="2"/>
        <w:jc w:val="both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Cargo/Função: ___________________________________________________</w:t>
      </w:r>
    </w:p>
    <w:p w:rsidR="006D7C93" w:rsidRPr="004B3C5E" w:rsidRDefault="006D7C93" w:rsidP="006D7C93">
      <w:pPr>
        <w:ind w:left="0" w:hanging="2"/>
        <w:jc w:val="both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 xml:space="preserve">          </w:t>
      </w:r>
      <w:r w:rsidRPr="004B3C5E">
        <w:rPr>
          <w:b w:val="0"/>
          <w:sz w:val="23"/>
          <w:szCs w:val="23"/>
        </w:rPr>
        <w:tab/>
      </w:r>
      <w:r w:rsidRPr="004B3C5E">
        <w:rPr>
          <w:b w:val="0"/>
          <w:sz w:val="23"/>
          <w:szCs w:val="23"/>
        </w:rPr>
        <w:tab/>
      </w:r>
      <w:r w:rsidRPr="004B3C5E">
        <w:rPr>
          <w:b w:val="0"/>
          <w:sz w:val="23"/>
          <w:szCs w:val="23"/>
        </w:rPr>
        <w:tab/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1. DADOS PESSOAIS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1.1 Nome completo:___</w:t>
      </w:r>
      <w:r w:rsidR="004B3C5E">
        <w:rPr>
          <w:b w:val="0"/>
          <w:sz w:val="23"/>
          <w:szCs w:val="23"/>
        </w:rPr>
        <w:t>_________</w:t>
      </w:r>
      <w:r w:rsidRPr="004B3C5E">
        <w:rPr>
          <w:b w:val="0"/>
          <w:sz w:val="23"/>
          <w:szCs w:val="23"/>
        </w:rPr>
        <w:t>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1.2 Filiação: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1.3 Nacionalidade: 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1.4 Naturalidade: 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1.5 Data de Nascimento: 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1.6 Estado Civil: 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2. DADOS DE IDENTIFICAÇÃO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2.1 Carteira de Identidade e órgão expedidor: 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2.2 Cadastro de Pessoa Física – CPF: 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2.3 Título de Eleitor _________________ Zona: ______________ Seção: 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2.4 Número do certificado de reservista: 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2.5 Endereço Residencial: 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2.6 Endereço Eletrônico: 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2.7 Telefone residencial e celular: 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2.8 Outro endereço e telefone para contato ou recado: 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 ESCOLARIDADE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3.1 ENSINO FUNDAMENTAL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Ano de conclusão: 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3.2 ENSINO MÉDIO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Ano de conclusão: __________________________________________________________</w:t>
      </w:r>
    </w:p>
    <w:p w:rsidR="004B3C5E" w:rsidRDefault="004B3C5E" w:rsidP="006D7C93">
      <w:pPr>
        <w:spacing w:line="432" w:lineRule="auto"/>
        <w:ind w:left="0" w:hanging="2"/>
        <w:rPr>
          <w:sz w:val="23"/>
          <w:szCs w:val="23"/>
        </w:rPr>
      </w:pPr>
    </w:p>
    <w:p w:rsidR="00241027" w:rsidRDefault="00241027" w:rsidP="006D7C93">
      <w:pPr>
        <w:spacing w:line="432" w:lineRule="auto"/>
        <w:ind w:left="0" w:hanging="2"/>
        <w:rPr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3.3 GRADUAÇÃO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Curso: ____________________________________________________________________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Ano de conclusão/Semestres concluídos: 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3.4 PÓS-GRADUAÇÃO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3.4.1 ESPECIALIZAÇÃO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Ano de conclusão/Previsão de término: 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 xml:space="preserve">4. CURSOS ESPECIALIZADOS NA ÁREA AFIM À FUNÇÃO 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Default="006D7C93" w:rsidP="00AB7DB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AB7DB3" w:rsidRPr="004B3C5E" w:rsidRDefault="00AB7DB3" w:rsidP="00AB7DB3">
      <w:pPr>
        <w:spacing w:line="432" w:lineRule="auto"/>
        <w:ind w:left="0" w:hanging="2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AB7DB3" w:rsidRDefault="00AB7DB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AB7DB3" w:rsidRDefault="00AB7DB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AB7DB3" w:rsidRPr="004B3C5E" w:rsidRDefault="00AB7DB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lastRenderedPageBreak/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5. EXPERIÊNCIA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Local/Escola:______________________________________________________________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Período:___________________________________________________________________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6. INFORMAÇÕES ADICIONAIS: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7C93" w:rsidRPr="004B3C5E" w:rsidRDefault="006D7C93" w:rsidP="006D7C93">
      <w:pPr>
        <w:ind w:left="0" w:right="-56" w:hanging="2"/>
        <w:jc w:val="both"/>
        <w:rPr>
          <w:b w:val="0"/>
          <w:sz w:val="23"/>
          <w:szCs w:val="23"/>
        </w:rPr>
      </w:pPr>
    </w:p>
    <w:p w:rsidR="006D7C93" w:rsidRPr="004B3C5E" w:rsidRDefault="006D7C93" w:rsidP="006D7C93">
      <w:pPr>
        <w:ind w:left="0" w:right="-56" w:hanging="2"/>
        <w:jc w:val="both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Eu, abaixo assinado, declaro conhecer e aceitar todas as normas do Processo Seletivo Simplificado Edital n°0</w:t>
      </w:r>
      <w:r w:rsidR="004B3C5E">
        <w:rPr>
          <w:b w:val="0"/>
          <w:sz w:val="23"/>
          <w:szCs w:val="23"/>
        </w:rPr>
        <w:t>1</w:t>
      </w:r>
      <w:r w:rsidRPr="004B3C5E">
        <w:rPr>
          <w:b w:val="0"/>
          <w:sz w:val="23"/>
          <w:szCs w:val="23"/>
        </w:rPr>
        <w:t>/20</w:t>
      </w:r>
      <w:r w:rsidR="004B3C5E">
        <w:rPr>
          <w:b w:val="0"/>
          <w:sz w:val="23"/>
          <w:szCs w:val="23"/>
        </w:rPr>
        <w:t>20</w:t>
      </w:r>
      <w:r w:rsidRPr="004B3C5E">
        <w:rPr>
          <w:b w:val="0"/>
          <w:sz w:val="23"/>
          <w:szCs w:val="23"/>
        </w:rPr>
        <w:t xml:space="preserve"> do Município de Pinheirinho do Vale - RS, bem como a legislação pertinente sobre a Contratação.</w:t>
      </w:r>
    </w:p>
    <w:p w:rsidR="006D7C93" w:rsidRPr="004B3C5E" w:rsidRDefault="006D7C93" w:rsidP="006D7C93">
      <w:pPr>
        <w:spacing w:line="432" w:lineRule="auto"/>
        <w:ind w:left="0" w:hanging="2"/>
        <w:jc w:val="center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jc w:val="center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Pinheirinho do Vale – RS, ...................... de ............................ de 20</w:t>
      </w:r>
      <w:r w:rsidR="00C76632" w:rsidRPr="004B3C5E">
        <w:rPr>
          <w:b w:val="0"/>
          <w:sz w:val="23"/>
          <w:szCs w:val="23"/>
        </w:rPr>
        <w:t>20</w:t>
      </w:r>
      <w:r w:rsidRPr="004B3C5E">
        <w:rPr>
          <w:b w:val="0"/>
          <w:sz w:val="23"/>
          <w:szCs w:val="23"/>
        </w:rPr>
        <w:t>.</w:t>
      </w:r>
    </w:p>
    <w:p w:rsidR="006D7C93" w:rsidRPr="004B3C5E" w:rsidRDefault="006D7C93" w:rsidP="006D7C93">
      <w:pPr>
        <w:spacing w:line="432" w:lineRule="auto"/>
        <w:ind w:left="0" w:hanging="2"/>
        <w:jc w:val="center"/>
        <w:rPr>
          <w:b w:val="0"/>
          <w:sz w:val="23"/>
          <w:szCs w:val="23"/>
        </w:rPr>
      </w:pPr>
    </w:p>
    <w:p w:rsidR="006D7C93" w:rsidRPr="004B3C5E" w:rsidRDefault="006D7C93" w:rsidP="006D7C93">
      <w:pPr>
        <w:ind w:left="0" w:hanging="2"/>
        <w:jc w:val="center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____________________________________</w:t>
      </w:r>
    </w:p>
    <w:p w:rsidR="006D7C93" w:rsidRPr="004B3C5E" w:rsidRDefault="006D7C93" w:rsidP="006D7C93">
      <w:pPr>
        <w:ind w:left="0" w:hanging="2"/>
        <w:jc w:val="center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Assinatura do Candidato</w:t>
      </w:r>
    </w:p>
    <w:p w:rsidR="006D7C93" w:rsidRDefault="006D7C93" w:rsidP="006D7C93">
      <w:pPr>
        <w:ind w:left="0" w:hanging="2"/>
        <w:jc w:val="both"/>
        <w:rPr>
          <w:b w:val="0"/>
        </w:rPr>
      </w:pPr>
    </w:p>
    <w:p w:rsidR="006D7C93" w:rsidRDefault="006D7C93" w:rsidP="006D7C93">
      <w:pPr>
        <w:ind w:left="0" w:hanging="2"/>
        <w:jc w:val="both"/>
        <w:rPr>
          <w:b w:val="0"/>
        </w:rPr>
      </w:pPr>
    </w:p>
    <w:p w:rsidR="00241027" w:rsidRDefault="00241027" w:rsidP="00AB7DB3">
      <w:pPr>
        <w:ind w:leftChars="0" w:left="0" w:firstLineChars="0" w:firstLine="0"/>
        <w:rPr>
          <w:b w:val="0"/>
        </w:rPr>
      </w:pPr>
      <w:bookmarkStart w:id="0" w:name="_GoBack"/>
      <w:bookmarkEnd w:id="0"/>
    </w:p>
    <w:sectPr w:rsidR="00241027" w:rsidSect="00E028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701" w:bottom="1417" w:left="1701" w:header="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436" w:rsidRDefault="00B05436" w:rsidP="00222213">
      <w:pPr>
        <w:spacing w:line="240" w:lineRule="auto"/>
        <w:ind w:left="0" w:hanging="2"/>
      </w:pPr>
      <w:r>
        <w:separator/>
      </w:r>
    </w:p>
  </w:endnote>
  <w:endnote w:type="continuationSeparator" w:id="0">
    <w:p w:rsidR="00B05436" w:rsidRDefault="00B05436" w:rsidP="0022221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DE6" w:rsidRDefault="006B1DE6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95" w:rsidRDefault="00C96295" w:rsidP="00C96295">
    <w:pPr>
      <w:pStyle w:val="Rodap"/>
      <w:ind w:left="0" w:hanging="2"/>
    </w:pPr>
    <w:r>
      <w:rPr>
        <w:noProof/>
      </w:rPr>
      <w:drawing>
        <wp:inline distT="0" distB="0" distL="0" distR="0" wp14:anchorId="6E62A939" wp14:editId="5A02F228">
          <wp:extent cx="7603205" cy="685165"/>
          <wp:effectExtent l="0" t="0" r="0" b="635"/>
          <wp:docPr id="963" name="Imagem 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Timbrado_novo (2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625"/>
                  <a:stretch/>
                </pic:blipFill>
                <pic:spPr bwMode="auto">
                  <a:xfrm>
                    <a:off x="0" y="0"/>
                    <a:ext cx="7934233" cy="7149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DE6" w:rsidRDefault="006B1DE6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436" w:rsidRDefault="00B05436" w:rsidP="00222213">
      <w:pPr>
        <w:spacing w:line="240" w:lineRule="auto"/>
        <w:ind w:left="0" w:hanging="2"/>
      </w:pPr>
      <w:r>
        <w:separator/>
      </w:r>
    </w:p>
  </w:footnote>
  <w:footnote w:type="continuationSeparator" w:id="0">
    <w:p w:rsidR="00B05436" w:rsidRDefault="00B05436" w:rsidP="0022221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DE6" w:rsidRDefault="006B1DE6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213" w:rsidRDefault="00222213" w:rsidP="00222213">
    <w:pPr>
      <w:pStyle w:val="Cabealho"/>
      <w:ind w:left="0" w:hanging="2"/>
    </w:pPr>
  </w:p>
  <w:p w:rsidR="00222213" w:rsidRDefault="00222213" w:rsidP="003123B3">
    <w:pPr>
      <w:pStyle w:val="Cabealho"/>
      <w:ind w:left="0" w:hanging="2"/>
    </w:pPr>
    <w:r>
      <w:rPr>
        <w:noProof/>
      </w:rPr>
      <w:drawing>
        <wp:inline distT="0" distB="0" distL="0" distR="0" wp14:anchorId="40183F54" wp14:editId="7D423EAC">
          <wp:extent cx="626353" cy="691598"/>
          <wp:effectExtent l="0" t="0" r="2540" b="0"/>
          <wp:docPr id="960" name="Imagem 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8" t="2750" r="75646" b="89207"/>
                  <a:stretch/>
                </pic:blipFill>
                <pic:spPr bwMode="auto">
                  <a:xfrm>
                    <a:off x="0" y="0"/>
                    <a:ext cx="634981" cy="70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3583C3C" wp14:editId="6B0B7ACC">
          <wp:extent cx="4014040" cy="572025"/>
          <wp:effectExtent l="0" t="0" r="5715" b="0"/>
          <wp:docPr id="961" name="Imagem 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69" t="5383" r="28670" b="90053"/>
                  <a:stretch/>
                </pic:blipFill>
                <pic:spPr bwMode="auto">
                  <a:xfrm>
                    <a:off x="0" y="0"/>
                    <a:ext cx="4065583" cy="579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B1DE6">
      <w:t xml:space="preserve">  </w:t>
    </w:r>
    <w:r w:rsidRPr="00222213">
      <w:rPr>
        <w:noProof/>
      </w:rPr>
      <w:drawing>
        <wp:inline distT="0" distB="0" distL="0" distR="0">
          <wp:extent cx="581292" cy="659544"/>
          <wp:effectExtent l="0" t="0" r="0" b="7620"/>
          <wp:docPr id="962" name="Imagem 962" descr="E:\Logo 2017 -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2017 -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977" cy="67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DE6" w:rsidRDefault="006B1DE6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046"/>
    <w:multiLevelType w:val="hybridMultilevel"/>
    <w:tmpl w:val="10A269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9549C"/>
    <w:multiLevelType w:val="hybridMultilevel"/>
    <w:tmpl w:val="5CCC9C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A28F8"/>
    <w:multiLevelType w:val="multilevel"/>
    <w:tmpl w:val="D2C697CC"/>
    <w:lvl w:ilvl="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C93"/>
    <w:rsid w:val="0003344C"/>
    <w:rsid w:val="00040BB9"/>
    <w:rsid w:val="00067BF7"/>
    <w:rsid w:val="000752E1"/>
    <w:rsid w:val="00222213"/>
    <w:rsid w:val="00241027"/>
    <w:rsid w:val="002535DF"/>
    <w:rsid w:val="002E0BDF"/>
    <w:rsid w:val="002E180F"/>
    <w:rsid w:val="003123B3"/>
    <w:rsid w:val="00386581"/>
    <w:rsid w:val="00404FFC"/>
    <w:rsid w:val="00426545"/>
    <w:rsid w:val="00434AE1"/>
    <w:rsid w:val="00447CCD"/>
    <w:rsid w:val="00474D2D"/>
    <w:rsid w:val="00474DFA"/>
    <w:rsid w:val="004B3C5E"/>
    <w:rsid w:val="004E68F7"/>
    <w:rsid w:val="006050D4"/>
    <w:rsid w:val="006B1DE6"/>
    <w:rsid w:val="006D7C93"/>
    <w:rsid w:val="00730359"/>
    <w:rsid w:val="0077740E"/>
    <w:rsid w:val="00882B56"/>
    <w:rsid w:val="00960BD8"/>
    <w:rsid w:val="009729BC"/>
    <w:rsid w:val="0097301E"/>
    <w:rsid w:val="009D2D0D"/>
    <w:rsid w:val="009F5A58"/>
    <w:rsid w:val="00AB7DB3"/>
    <w:rsid w:val="00B05436"/>
    <w:rsid w:val="00BA6ED0"/>
    <w:rsid w:val="00C06C6E"/>
    <w:rsid w:val="00C57FE6"/>
    <w:rsid w:val="00C76632"/>
    <w:rsid w:val="00C96295"/>
    <w:rsid w:val="00D2325C"/>
    <w:rsid w:val="00D26C39"/>
    <w:rsid w:val="00DA6FBE"/>
    <w:rsid w:val="00E0288A"/>
    <w:rsid w:val="00E460C1"/>
    <w:rsid w:val="00ED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7C93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b/>
      <w:position w:val="-1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76632"/>
    <w:pPr>
      <w:suppressAutoHyphens w:val="0"/>
      <w:spacing w:after="200" w:line="276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eastAsia="Calibri" w:hAnsi="Calibri"/>
      <w:b w:val="0"/>
      <w:position w:val="0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040BB9"/>
    <w:pPr>
      <w:suppressAutoHyphens w:val="0"/>
      <w:spacing w:after="120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40BB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Forte">
    <w:name w:val="Strong"/>
    <w:qFormat/>
    <w:rsid w:val="00040B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7C93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b/>
      <w:position w:val="-1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76632"/>
    <w:pPr>
      <w:suppressAutoHyphens w:val="0"/>
      <w:spacing w:after="200" w:line="276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eastAsia="Calibri" w:hAnsi="Calibri"/>
      <w:b w:val="0"/>
      <w:position w:val="0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040BB9"/>
    <w:pPr>
      <w:suppressAutoHyphens w:val="0"/>
      <w:spacing w:after="120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40BB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Forte">
    <w:name w:val="Strong"/>
    <w:qFormat/>
    <w:rsid w:val="00040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olha%20Timbre%20Atual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Folha Timbre Atual.dotx</Template>
  <TotalTime>2</TotalTime>
  <Pages>3</Pages>
  <Words>801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Camila</cp:lastModifiedBy>
  <cp:revision>3</cp:revision>
  <cp:lastPrinted>2020-03-12T17:05:00Z</cp:lastPrinted>
  <dcterms:created xsi:type="dcterms:W3CDTF">2020-03-12T20:30:00Z</dcterms:created>
  <dcterms:modified xsi:type="dcterms:W3CDTF">2020-03-12T20:33:00Z</dcterms:modified>
</cp:coreProperties>
</file>