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073" w:rsidRPr="001B1B97" w:rsidRDefault="00972073" w:rsidP="00787F59">
      <w:pPr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  <w:r w:rsidRPr="001B1B97">
        <w:rPr>
          <w:rFonts w:ascii="Times New Roman" w:hAnsi="Times New Roman" w:cs="Times New Roman"/>
          <w:b/>
          <w:bCs/>
          <w:color w:val="auto"/>
        </w:rPr>
        <w:t>EDITAL DE CONCORRÊNCIA PÚBLICA N° 001/201</w:t>
      </w:r>
      <w:r w:rsidR="00C23F5F" w:rsidRPr="001B1B97">
        <w:rPr>
          <w:rFonts w:ascii="Times New Roman" w:hAnsi="Times New Roman" w:cs="Times New Roman"/>
          <w:b/>
          <w:bCs/>
          <w:color w:val="auto"/>
        </w:rPr>
        <w:t>8</w:t>
      </w: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1B1B97">
        <w:rPr>
          <w:rFonts w:ascii="Times New Roman" w:hAnsi="Times New Roman" w:cs="Times New Roman"/>
          <w:b/>
          <w:bCs/>
          <w:color w:val="auto"/>
        </w:rPr>
        <w:t>ANEXO II</w:t>
      </w: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1B1B97">
        <w:rPr>
          <w:rFonts w:ascii="Times New Roman" w:hAnsi="Times New Roman" w:cs="Times New Roman"/>
          <w:b/>
          <w:bCs/>
          <w:color w:val="auto"/>
        </w:rPr>
        <w:t>MODELO DE DECLARAÇÃO DE NÃO TER SIDO DECLARO INIDÔNEA</w:t>
      </w:r>
    </w:p>
    <w:p w:rsidR="00787F59" w:rsidRPr="001B1B97" w:rsidRDefault="00787F59" w:rsidP="00787F59">
      <w:pPr>
        <w:pStyle w:val="Default"/>
        <w:jc w:val="center"/>
        <w:rPr>
          <w:rFonts w:ascii="Times New Roman" w:eastAsia="MS Mincho" w:hAnsi="Times New Roman" w:cs="Times New Roman"/>
          <w:color w:val="auto"/>
        </w:rPr>
      </w:pPr>
      <w:r w:rsidRPr="001B1B97">
        <w:rPr>
          <w:rFonts w:ascii="Times New Roman" w:hAnsi="Times New Roman" w:cs="Times New Roman"/>
          <w:b/>
          <w:bCs/>
          <w:color w:val="auto"/>
        </w:rPr>
        <w:t xml:space="preserve"> </w:t>
      </w:r>
    </w:p>
    <w:p w:rsidR="00787F59" w:rsidRPr="001B1B97" w:rsidRDefault="00787F59" w:rsidP="00787F59">
      <w:pPr>
        <w:pStyle w:val="TextosemFormatao"/>
        <w:ind w:right="-61"/>
        <w:jc w:val="both"/>
        <w:rPr>
          <w:rFonts w:ascii="Times New Roman" w:eastAsia="MS Mincho" w:hAnsi="Times New Roman"/>
          <w:sz w:val="24"/>
          <w:szCs w:val="24"/>
        </w:rPr>
      </w:pPr>
      <w:r w:rsidRPr="001B1B97">
        <w:rPr>
          <w:rFonts w:ascii="Times New Roman" w:eastAsia="MS Mincho" w:hAnsi="Times New Roman"/>
          <w:sz w:val="24"/>
          <w:szCs w:val="24"/>
        </w:rPr>
        <w:t xml:space="preserve"> </w:t>
      </w:r>
    </w:p>
    <w:p w:rsidR="00787F59" w:rsidRPr="001B1B97" w:rsidRDefault="00787F59" w:rsidP="00787F59">
      <w:pPr>
        <w:pStyle w:val="TextosemFormatao"/>
        <w:ind w:right="-61"/>
        <w:jc w:val="both"/>
        <w:rPr>
          <w:rFonts w:ascii="Times New Roman" w:eastAsia="MS Mincho" w:hAnsi="Times New Roman"/>
          <w:sz w:val="24"/>
          <w:szCs w:val="24"/>
        </w:rPr>
      </w:pPr>
    </w:p>
    <w:p w:rsidR="00787F59" w:rsidRPr="001B1B97" w:rsidRDefault="00787F59" w:rsidP="00787F59">
      <w:pPr>
        <w:pStyle w:val="TextosemFormatao"/>
        <w:spacing w:line="360" w:lineRule="auto"/>
        <w:ind w:right="-61"/>
        <w:jc w:val="both"/>
        <w:rPr>
          <w:rFonts w:ascii="Times New Roman" w:eastAsia="MS Mincho" w:hAnsi="Times New Roman"/>
          <w:sz w:val="24"/>
          <w:szCs w:val="24"/>
        </w:rPr>
      </w:pPr>
      <w:r w:rsidRPr="001B1B97">
        <w:rPr>
          <w:rFonts w:ascii="Times New Roman" w:eastAsia="MS Mincho" w:hAnsi="Times New Roman"/>
          <w:sz w:val="24"/>
          <w:szCs w:val="24"/>
        </w:rPr>
        <w:t xml:space="preserve">(Nome da Empresa), CNPJ nº ______________, sediada na _____________________ (endereço), __________________ (cidade/estado), declara, sob as penas da Lei, que </w:t>
      </w:r>
      <w:r w:rsidRPr="001B1B97">
        <w:rPr>
          <w:rFonts w:ascii="Times New Roman" w:hAnsi="Times New Roman"/>
          <w:bCs/>
          <w:sz w:val="24"/>
          <w:szCs w:val="24"/>
        </w:rPr>
        <w:t xml:space="preserve">não foi declarado inidôneo para licitar com o poder público em qualquer esfera, </w:t>
      </w:r>
      <w:r w:rsidRPr="001B1B97">
        <w:rPr>
          <w:rFonts w:ascii="Times New Roman" w:eastAsia="MS Mincho" w:hAnsi="Times New Roman"/>
          <w:sz w:val="24"/>
          <w:szCs w:val="24"/>
        </w:rPr>
        <w:t xml:space="preserve">ciente da obrigatoriedade de declarar ocorrências posteriores. </w:t>
      </w:r>
    </w:p>
    <w:p w:rsidR="00787F59" w:rsidRPr="001B1B97" w:rsidRDefault="00787F59" w:rsidP="00787F59">
      <w:pPr>
        <w:pStyle w:val="TextosemFormatao"/>
        <w:ind w:right="-61"/>
        <w:jc w:val="both"/>
        <w:rPr>
          <w:rFonts w:ascii="Times New Roman" w:eastAsia="MS Mincho" w:hAnsi="Times New Roman"/>
          <w:sz w:val="24"/>
          <w:szCs w:val="24"/>
        </w:rPr>
      </w:pPr>
    </w:p>
    <w:p w:rsidR="00787F59" w:rsidRPr="001B1B97" w:rsidRDefault="00787F59" w:rsidP="00787F59">
      <w:pPr>
        <w:pStyle w:val="TextosemFormatao"/>
        <w:ind w:right="-61"/>
        <w:jc w:val="both"/>
        <w:rPr>
          <w:rFonts w:ascii="Times New Roman" w:eastAsia="MS Mincho" w:hAnsi="Times New Roman"/>
          <w:sz w:val="24"/>
          <w:szCs w:val="24"/>
        </w:rPr>
      </w:pP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1B1B97">
        <w:rPr>
          <w:rFonts w:ascii="Times New Roman" w:hAnsi="Times New Roman" w:cs="Times New Roman"/>
          <w:color w:val="auto"/>
        </w:rPr>
        <w:t>_______________________________________________</w:t>
      </w: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1B1B97">
        <w:rPr>
          <w:rFonts w:ascii="Times New Roman" w:hAnsi="Times New Roman" w:cs="Times New Roman"/>
          <w:color w:val="auto"/>
        </w:rPr>
        <w:t>Local e data</w:t>
      </w: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1B1B97">
        <w:rPr>
          <w:rFonts w:ascii="Times New Roman" w:hAnsi="Times New Roman" w:cs="Times New Roman"/>
          <w:color w:val="auto"/>
        </w:rPr>
        <w:t>_______________________________________________</w:t>
      </w: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color w:val="auto"/>
        </w:rPr>
      </w:pPr>
      <w:r w:rsidRPr="001B1B97">
        <w:rPr>
          <w:rFonts w:ascii="Times New Roman" w:hAnsi="Times New Roman" w:cs="Times New Roman"/>
          <w:color w:val="auto"/>
        </w:rPr>
        <w:t>Representante Legal da Empresa</w:t>
      </w:r>
    </w:p>
    <w:p w:rsidR="00787F59" w:rsidRPr="001B1B97" w:rsidRDefault="00787F59" w:rsidP="00787F59">
      <w:pPr>
        <w:jc w:val="center"/>
        <w:rPr>
          <w:rFonts w:ascii="Times New Roman" w:hAnsi="Times New Roman"/>
          <w:sz w:val="24"/>
          <w:szCs w:val="24"/>
        </w:rPr>
      </w:pPr>
      <w:r w:rsidRPr="001B1B97">
        <w:rPr>
          <w:rFonts w:ascii="Times New Roman" w:hAnsi="Times New Roman"/>
          <w:sz w:val="24"/>
          <w:szCs w:val="24"/>
        </w:rPr>
        <w:t>Nome/CPF/Cargo da Empresa</w:t>
      </w:r>
    </w:p>
    <w:p w:rsidR="00787F59" w:rsidRPr="001B1B97" w:rsidRDefault="00787F59" w:rsidP="00787F59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1B1B97">
        <w:rPr>
          <w:rFonts w:ascii="Times New Roman" w:hAnsi="Times New Roman" w:cs="Times New Roman"/>
          <w:color w:val="auto"/>
        </w:rPr>
        <w:t xml:space="preserve"> </w:t>
      </w:r>
    </w:p>
    <w:p w:rsidR="00787F59" w:rsidRPr="001B1B97" w:rsidRDefault="00787F59" w:rsidP="00787F59">
      <w:pPr>
        <w:pStyle w:val="TextosemFormatao"/>
        <w:ind w:right="-61"/>
        <w:jc w:val="both"/>
        <w:rPr>
          <w:rFonts w:ascii="Times New Roman" w:eastAsia="MS Mincho" w:hAnsi="Times New Roman"/>
          <w:sz w:val="24"/>
          <w:szCs w:val="24"/>
        </w:rPr>
      </w:pP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  <w:r w:rsidRPr="001B1B97">
        <w:rPr>
          <w:rFonts w:ascii="Times New Roman" w:hAnsi="Times New Roman" w:cs="Times New Roman"/>
          <w:b/>
          <w:bCs/>
          <w:color w:val="auto"/>
        </w:rPr>
        <w:t xml:space="preserve"> </w:t>
      </w: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87F59" w:rsidRPr="001B1B97" w:rsidRDefault="00787F59" w:rsidP="00787F59">
      <w:pPr>
        <w:pStyle w:val="Default"/>
        <w:rPr>
          <w:rFonts w:ascii="Times New Roman" w:hAnsi="Times New Roman" w:cs="Times New Roman"/>
          <w:b/>
          <w:bCs/>
          <w:color w:val="auto"/>
        </w:rPr>
      </w:pP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p w:rsidR="00787F59" w:rsidRPr="001B1B97" w:rsidRDefault="00787F59" w:rsidP="00787F59">
      <w:pPr>
        <w:pStyle w:val="Default"/>
        <w:jc w:val="center"/>
        <w:rPr>
          <w:rFonts w:ascii="Times New Roman" w:hAnsi="Times New Roman" w:cs="Times New Roman"/>
          <w:b/>
          <w:bCs/>
          <w:color w:val="auto"/>
        </w:rPr>
      </w:pPr>
    </w:p>
    <w:sectPr w:rsidR="00787F59" w:rsidRPr="001B1B97" w:rsidSect="00787F59">
      <w:headerReference w:type="default" r:id="rId7"/>
      <w:footerReference w:type="default" r:id="rId8"/>
      <w:pgSz w:w="11906" w:h="16838" w:code="9"/>
      <w:pgMar w:top="1701" w:right="1701" w:bottom="1417" w:left="1701" w:header="2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4C00" w:rsidRDefault="003B4C00" w:rsidP="00222213">
      <w:pPr>
        <w:spacing w:after="0" w:line="240" w:lineRule="auto"/>
      </w:pPr>
      <w:r>
        <w:separator/>
      </w:r>
    </w:p>
  </w:endnote>
  <w:endnote w:type="continuationSeparator" w:id="0">
    <w:p w:rsidR="003B4C00" w:rsidRDefault="003B4C00" w:rsidP="00222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C00" w:rsidRDefault="003B4C00" w:rsidP="00C96295">
    <w:pPr>
      <w:pStyle w:val="Rodap"/>
      <w:ind w:hanging="1701"/>
    </w:pPr>
    <w:r>
      <w:rPr>
        <w:noProof/>
        <w:lang w:eastAsia="pt-BR"/>
      </w:rPr>
      <w:drawing>
        <wp:inline distT="0" distB="0" distL="0" distR="0" wp14:anchorId="7CE7AC8F" wp14:editId="5ED3E9B3">
          <wp:extent cx="7600950" cy="685800"/>
          <wp:effectExtent l="0" t="0" r="0" b="0"/>
          <wp:docPr id="4" name="Imagem 9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6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625"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4C00" w:rsidRDefault="003B4C00" w:rsidP="00222213">
      <w:pPr>
        <w:spacing w:after="0" w:line="240" w:lineRule="auto"/>
      </w:pPr>
      <w:r>
        <w:separator/>
      </w:r>
    </w:p>
  </w:footnote>
  <w:footnote w:type="continuationSeparator" w:id="0">
    <w:p w:rsidR="003B4C00" w:rsidRDefault="003B4C00" w:rsidP="00222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C00" w:rsidRDefault="003B4C00" w:rsidP="00222213">
    <w:pPr>
      <w:pStyle w:val="Cabealho"/>
      <w:ind w:hanging="1701"/>
    </w:pPr>
  </w:p>
  <w:p w:rsidR="003B4C00" w:rsidRDefault="003B4C00" w:rsidP="003123B3">
    <w:pPr>
      <w:pStyle w:val="Cabealho"/>
      <w:ind w:left="-1701" w:firstLine="1843"/>
    </w:pPr>
    <w:r>
      <w:rPr>
        <w:noProof/>
        <w:lang w:eastAsia="pt-BR"/>
      </w:rPr>
      <w:drawing>
        <wp:inline distT="0" distB="0" distL="0" distR="0" wp14:anchorId="12AAE0C5" wp14:editId="407D98BE">
          <wp:extent cx="628650" cy="695325"/>
          <wp:effectExtent l="0" t="0" r="0" b="9525"/>
          <wp:docPr id="1" name="Imagem 9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6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58" t="2750" r="75645" b="89207"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BR"/>
      </w:rPr>
      <w:drawing>
        <wp:inline distT="0" distB="0" distL="0" distR="0" wp14:anchorId="2D598D30" wp14:editId="5F8A2DF2">
          <wp:extent cx="4019550" cy="581025"/>
          <wp:effectExtent l="0" t="0" r="0" b="9525"/>
          <wp:docPr id="2" name="Imagem 9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6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070" t="5383" r="28670" b="90053"/>
                  <a:stretch>
                    <a:fillRect/>
                  </a:stretch>
                </pic:blipFill>
                <pic:spPr bwMode="auto">
                  <a:xfrm>
                    <a:off x="0" y="0"/>
                    <a:ext cx="401955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noProof/>
        <w:lang w:eastAsia="pt-BR"/>
      </w:rPr>
      <w:drawing>
        <wp:inline distT="0" distB="0" distL="0" distR="0" wp14:anchorId="53119001" wp14:editId="63CE5033">
          <wp:extent cx="581025" cy="657225"/>
          <wp:effectExtent l="0" t="0" r="9525" b="9525"/>
          <wp:docPr id="3" name="Imagem 962" descr="Logo 2017 -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62" descr="Logo 2017 -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DBB"/>
    <w:rsid w:val="00031ECE"/>
    <w:rsid w:val="0003344C"/>
    <w:rsid w:val="000447F9"/>
    <w:rsid w:val="000752E1"/>
    <w:rsid w:val="000A78F2"/>
    <w:rsid w:val="000C1D70"/>
    <w:rsid w:val="001A784F"/>
    <w:rsid w:val="001B1B97"/>
    <w:rsid w:val="001D4C34"/>
    <w:rsid w:val="0021418F"/>
    <w:rsid w:val="00222213"/>
    <w:rsid w:val="0023092B"/>
    <w:rsid w:val="002368F3"/>
    <w:rsid w:val="00246802"/>
    <w:rsid w:val="00253D0A"/>
    <w:rsid w:val="002633C9"/>
    <w:rsid w:val="002665B2"/>
    <w:rsid w:val="002667D2"/>
    <w:rsid w:val="003123B3"/>
    <w:rsid w:val="0031364B"/>
    <w:rsid w:val="00386581"/>
    <w:rsid w:val="003B4C00"/>
    <w:rsid w:val="003C274B"/>
    <w:rsid w:val="003D114C"/>
    <w:rsid w:val="003D5AB2"/>
    <w:rsid w:val="003E5623"/>
    <w:rsid w:val="003F1B83"/>
    <w:rsid w:val="00426545"/>
    <w:rsid w:val="00434AE1"/>
    <w:rsid w:val="00474D2D"/>
    <w:rsid w:val="004B2EB1"/>
    <w:rsid w:val="004D1038"/>
    <w:rsid w:val="00537F7F"/>
    <w:rsid w:val="00544AC1"/>
    <w:rsid w:val="00592DC8"/>
    <w:rsid w:val="00594350"/>
    <w:rsid w:val="0059558A"/>
    <w:rsid w:val="00600F83"/>
    <w:rsid w:val="00621DBB"/>
    <w:rsid w:val="00653A63"/>
    <w:rsid w:val="0067734C"/>
    <w:rsid w:val="006B1DE6"/>
    <w:rsid w:val="006E5DE6"/>
    <w:rsid w:val="006F1E44"/>
    <w:rsid w:val="00700F25"/>
    <w:rsid w:val="007242BC"/>
    <w:rsid w:val="00724AED"/>
    <w:rsid w:val="00730359"/>
    <w:rsid w:val="007515F7"/>
    <w:rsid w:val="00772855"/>
    <w:rsid w:val="0077740E"/>
    <w:rsid w:val="00787F59"/>
    <w:rsid w:val="00800C08"/>
    <w:rsid w:val="00896360"/>
    <w:rsid w:val="0089667B"/>
    <w:rsid w:val="00904275"/>
    <w:rsid w:val="0092091E"/>
    <w:rsid w:val="009225B0"/>
    <w:rsid w:val="00930265"/>
    <w:rsid w:val="00937F48"/>
    <w:rsid w:val="00972073"/>
    <w:rsid w:val="00984FE8"/>
    <w:rsid w:val="0098574B"/>
    <w:rsid w:val="009D2D0D"/>
    <w:rsid w:val="009F5A58"/>
    <w:rsid w:val="00A05BF0"/>
    <w:rsid w:val="00AA4FBF"/>
    <w:rsid w:val="00AC4764"/>
    <w:rsid w:val="00AD086C"/>
    <w:rsid w:val="00B01AA9"/>
    <w:rsid w:val="00BA64C3"/>
    <w:rsid w:val="00BA6ED0"/>
    <w:rsid w:val="00BF54F3"/>
    <w:rsid w:val="00BF64B7"/>
    <w:rsid w:val="00C23A6F"/>
    <w:rsid w:val="00C23F5F"/>
    <w:rsid w:val="00C76475"/>
    <w:rsid w:val="00C96295"/>
    <w:rsid w:val="00CD46C5"/>
    <w:rsid w:val="00D247E2"/>
    <w:rsid w:val="00DA6FBE"/>
    <w:rsid w:val="00DC06AF"/>
    <w:rsid w:val="00E0288A"/>
    <w:rsid w:val="00E32F93"/>
    <w:rsid w:val="00E7031A"/>
    <w:rsid w:val="00E73A3C"/>
    <w:rsid w:val="00E857AD"/>
    <w:rsid w:val="00EA526E"/>
    <w:rsid w:val="00EB5D1C"/>
    <w:rsid w:val="00F03B31"/>
    <w:rsid w:val="00F41D0D"/>
    <w:rsid w:val="00F61BD6"/>
    <w:rsid w:val="00F973BF"/>
    <w:rsid w:val="00FD0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F59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2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2213"/>
  </w:style>
  <w:style w:type="paragraph" w:styleId="Rodap">
    <w:name w:val="footer"/>
    <w:basedOn w:val="Normal"/>
    <w:link w:val="RodapChar"/>
    <w:uiPriority w:val="99"/>
    <w:unhideWhenUsed/>
    <w:rsid w:val="00222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2213"/>
  </w:style>
  <w:style w:type="paragraph" w:styleId="Textodebalo">
    <w:name w:val="Balloon Text"/>
    <w:basedOn w:val="Normal"/>
    <w:link w:val="TextodebaloChar"/>
    <w:uiPriority w:val="99"/>
    <w:semiHidden/>
    <w:unhideWhenUsed/>
    <w:rsid w:val="00DA6F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6FB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87F5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semFormatao">
    <w:name w:val="Plain Text"/>
    <w:basedOn w:val="Normal"/>
    <w:link w:val="TextosemFormataoChar"/>
    <w:rsid w:val="00787F59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rsid w:val="00787F59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Forte">
    <w:name w:val="Strong"/>
    <w:basedOn w:val="Fontepargpadro"/>
    <w:uiPriority w:val="22"/>
    <w:qFormat/>
    <w:rsid w:val="007242BC"/>
    <w:rPr>
      <w:b/>
      <w:bCs/>
    </w:rPr>
  </w:style>
  <w:style w:type="character" w:styleId="nfase">
    <w:name w:val="Emphasis"/>
    <w:basedOn w:val="Fontepargpadro"/>
    <w:uiPriority w:val="20"/>
    <w:qFormat/>
    <w:rsid w:val="007242B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F59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22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22213"/>
  </w:style>
  <w:style w:type="paragraph" w:styleId="Rodap">
    <w:name w:val="footer"/>
    <w:basedOn w:val="Normal"/>
    <w:link w:val="RodapChar"/>
    <w:uiPriority w:val="99"/>
    <w:unhideWhenUsed/>
    <w:rsid w:val="0022221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22213"/>
  </w:style>
  <w:style w:type="paragraph" w:styleId="Textodebalo">
    <w:name w:val="Balloon Text"/>
    <w:basedOn w:val="Normal"/>
    <w:link w:val="TextodebaloChar"/>
    <w:uiPriority w:val="99"/>
    <w:semiHidden/>
    <w:unhideWhenUsed/>
    <w:rsid w:val="00DA6F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6FB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87F5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semFormatao">
    <w:name w:val="Plain Text"/>
    <w:basedOn w:val="Normal"/>
    <w:link w:val="TextosemFormataoChar"/>
    <w:rsid w:val="00787F59"/>
    <w:pPr>
      <w:spacing w:after="0" w:line="240" w:lineRule="auto"/>
    </w:pPr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rsid w:val="00787F59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styleId="Forte">
    <w:name w:val="Strong"/>
    <w:basedOn w:val="Fontepargpadro"/>
    <w:uiPriority w:val="22"/>
    <w:qFormat/>
    <w:rsid w:val="007242BC"/>
    <w:rPr>
      <w:b/>
      <w:bCs/>
    </w:rPr>
  </w:style>
  <w:style w:type="character" w:styleId="nfase">
    <w:name w:val="Emphasis"/>
    <w:basedOn w:val="Fontepargpadro"/>
    <w:uiPriority w:val="20"/>
    <w:qFormat/>
    <w:rsid w:val="007242B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Folha%20Timbre%202017%20-%20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Folha Timbre 2017 - 2</Template>
  <TotalTime>38</TotalTime>
  <Pages>1</Pages>
  <Words>95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9</cp:revision>
  <cp:lastPrinted>2017-08-28T16:54:00Z</cp:lastPrinted>
  <dcterms:created xsi:type="dcterms:W3CDTF">2018-05-15T00:34:00Z</dcterms:created>
  <dcterms:modified xsi:type="dcterms:W3CDTF">2018-05-15T12:35:00Z</dcterms:modified>
</cp:coreProperties>
</file>