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4AA" w:rsidRPr="007E6BCD" w:rsidRDefault="004D64AA" w:rsidP="004D64AA">
      <w:pPr>
        <w:pStyle w:val="TextosemFormatao"/>
        <w:widowControl w:val="0"/>
        <w:tabs>
          <w:tab w:val="left" w:pos="5529"/>
        </w:tabs>
        <w:jc w:val="center"/>
        <w:rPr>
          <w:rFonts w:ascii="Times New Roman" w:hAnsi="Times New Roman"/>
          <w:sz w:val="21"/>
          <w:szCs w:val="21"/>
        </w:rPr>
      </w:pPr>
      <w:r w:rsidRPr="007E6BCD">
        <w:rPr>
          <w:rFonts w:ascii="Times New Roman" w:hAnsi="Times New Roman"/>
          <w:b/>
          <w:sz w:val="21"/>
          <w:szCs w:val="21"/>
        </w:rPr>
        <w:t>PROCESSO ADMINISTRATIVO LICITATÓRIO Nº0</w:t>
      </w:r>
      <w:r w:rsidR="00EF1310">
        <w:rPr>
          <w:rFonts w:ascii="Times New Roman" w:hAnsi="Times New Roman"/>
          <w:b/>
          <w:sz w:val="21"/>
          <w:szCs w:val="21"/>
        </w:rPr>
        <w:t>93</w:t>
      </w:r>
      <w:r w:rsidRPr="007E6BCD">
        <w:rPr>
          <w:rFonts w:ascii="Times New Roman" w:hAnsi="Times New Roman"/>
          <w:b/>
          <w:sz w:val="21"/>
          <w:szCs w:val="21"/>
        </w:rPr>
        <w:t>/201</w:t>
      </w:r>
      <w:r w:rsidR="00320687">
        <w:rPr>
          <w:rFonts w:ascii="Times New Roman" w:hAnsi="Times New Roman"/>
          <w:b/>
          <w:sz w:val="21"/>
          <w:szCs w:val="21"/>
        </w:rPr>
        <w:t>9</w:t>
      </w:r>
    </w:p>
    <w:p w:rsidR="004D64AA" w:rsidRPr="007E6BCD" w:rsidRDefault="00EF1310" w:rsidP="004D64AA">
      <w:pPr>
        <w:pStyle w:val="TextosemFormatao"/>
        <w:widowControl w:val="0"/>
        <w:jc w:val="center"/>
        <w:rPr>
          <w:rFonts w:ascii="Times New Roman" w:hAnsi="Times New Roman"/>
          <w:b/>
          <w:sz w:val="21"/>
          <w:szCs w:val="21"/>
        </w:rPr>
      </w:pPr>
      <w:r>
        <w:rPr>
          <w:rFonts w:ascii="Times New Roman" w:hAnsi="Times New Roman"/>
          <w:b/>
          <w:sz w:val="21"/>
          <w:szCs w:val="21"/>
        </w:rPr>
        <w:t>EDITAL DO LEILÃO PÚBLICO Nº003</w:t>
      </w:r>
      <w:r w:rsidR="004D64AA" w:rsidRPr="007E6BCD">
        <w:rPr>
          <w:rFonts w:ascii="Times New Roman" w:hAnsi="Times New Roman"/>
          <w:b/>
          <w:sz w:val="21"/>
          <w:szCs w:val="21"/>
        </w:rPr>
        <w:t>/201</w:t>
      </w:r>
      <w:r w:rsidR="00320687">
        <w:rPr>
          <w:rFonts w:ascii="Times New Roman" w:hAnsi="Times New Roman"/>
          <w:b/>
          <w:sz w:val="21"/>
          <w:szCs w:val="21"/>
        </w:rPr>
        <w:t>9</w:t>
      </w:r>
    </w:p>
    <w:p w:rsidR="004D64AA" w:rsidRDefault="004D64AA" w:rsidP="004D64AA">
      <w:pPr>
        <w:pStyle w:val="TextosemFormatao"/>
        <w:widowControl w:val="0"/>
        <w:jc w:val="center"/>
        <w:rPr>
          <w:rFonts w:ascii="Times New Roman" w:hAnsi="Times New Roman"/>
          <w:b/>
          <w:sz w:val="21"/>
          <w:szCs w:val="21"/>
        </w:rPr>
      </w:pPr>
      <w:r>
        <w:rPr>
          <w:rFonts w:ascii="Times New Roman" w:hAnsi="Times New Roman"/>
          <w:b/>
          <w:sz w:val="21"/>
          <w:szCs w:val="21"/>
        </w:rPr>
        <w:t>RELATÓRIO FOTOGRÁFICO</w:t>
      </w:r>
    </w:p>
    <w:p w:rsidR="004D79BD" w:rsidRDefault="004D64AA" w:rsidP="00A6523B">
      <w:pPr>
        <w:pStyle w:val="TextosemFormatao"/>
        <w:widowControl w:val="0"/>
        <w:tabs>
          <w:tab w:val="center" w:pos="4819"/>
        </w:tabs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Item </w:t>
      </w:r>
      <w:proofErr w:type="gramStart"/>
      <w:r>
        <w:rPr>
          <w:rFonts w:ascii="Times New Roman" w:hAnsi="Times New Roman"/>
          <w:sz w:val="21"/>
          <w:szCs w:val="21"/>
        </w:rPr>
        <w:t>1</w:t>
      </w:r>
      <w:proofErr w:type="gramEnd"/>
      <w:r>
        <w:rPr>
          <w:rFonts w:ascii="Times New Roman" w:hAnsi="Times New Roman"/>
          <w:sz w:val="21"/>
          <w:szCs w:val="21"/>
        </w:rPr>
        <w:t>:</w:t>
      </w:r>
      <w:r w:rsidR="00A6523B">
        <w:rPr>
          <w:rFonts w:ascii="Times New Roman" w:hAnsi="Times New Roman"/>
          <w:sz w:val="21"/>
          <w:szCs w:val="21"/>
        </w:rPr>
        <w:tab/>
        <w:t xml:space="preserve">                                                                                         </w:t>
      </w:r>
    </w:p>
    <w:p w:rsidR="00BD6821" w:rsidRDefault="00D449F7" w:rsidP="00BD6821">
      <w:pPr>
        <w:pStyle w:val="TextosemFormatao"/>
        <w:widowControl w:val="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</w:rPr>
        <w:drawing>
          <wp:inline distT="0" distB="0" distL="0" distR="0">
            <wp:extent cx="3296653" cy="2671010"/>
            <wp:effectExtent l="0" t="0" r="0" b="0"/>
            <wp:docPr id="4" name="Imagem 4" descr="C:\Users\Cliente\Downloads\WhatsApp Image 2019-11-20 at 08.52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e\Downloads\WhatsApp Image 2019-11-20 at 08.52.20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569" cy="267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1"/>
          <w:szCs w:val="21"/>
        </w:rPr>
        <w:drawing>
          <wp:inline distT="0" distB="0" distL="0" distR="0">
            <wp:extent cx="3341000" cy="2671010"/>
            <wp:effectExtent l="0" t="0" r="0" b="0"/>
            <wp:docPr id="5" name="Imagem 5" descr="C:\Users\Cliente\Downloads\WhatsApp Image 2019-11-20 at 08.5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e\Downloads\WhatsApp Image 2019-11-20 at 08.52.2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665" cy="269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9F7" w:rsidRDefault="00D449F7" w:rsidP="00BD6821">
      <w:pPr>
        <w:pStyle w:val="TextosemFormatao"/>
        <w:widowControl w:val="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</w:rPr>
        <w:drawing>
          <wp:inline distT="0" distB="0" distL="0" distR="0">
            <wp:extent cx="3294402" cy="2671011"/>
            <wp:effectExtent l="0" t="0" r="1270" b="0"/>
            <wp:docPr id="6" name="Imagem 6" descr="C:\Users\Cliente\Downloads\WhatsApp Image 2019-11-20 at 08.52.2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iente\Downloads\WhatsApp Image 2019-11-20 at 08.52.23 (2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7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1"/>
          <w:szCs w:val="21"/>
        </w:rPr>
        <w:drawing>
          <wp:inline distT="0" distB="0" distL="0" distR="0">
            <wp:extent cx="3344779" cy="2671011"/>
            <wp:effectExtent l="0" t="0" r="8255" b="0"/>
            <wp:docPr id="8" name="Imagem 8" descr="C:\Users\Cliente\Downloads\WhatsApp Image 2019-11-20 at 08.52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iente\Downloads\WhatsApp Image 2019-11-20 at 08.52.2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079" cy="269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1"/>
          <w:szCs w:val="21"/>
        </w:rPr>
        <w:drawing>
          <wp:inline distT="0" distB="0" distL="0" distR="0">
            <wp:extent cx="3296653" cy="2839453"/>
            <wp:effectExtent l="0" t="0" r="0" b="0"/>
            <wp:docPr id="9" name="Imagem 9" descr="C:\Users\Cliente\Downloads\WhatsApp Image 2019-11-20 at 08.5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iente\Downloads\WhatsApp Image 2019-11-20 at 08.52.2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568" cy="285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310">
        <w:rPr>
          <w:rFonts w:ascii="Times New Roman" w:hAnsi="Times New Roman"/>
          <w:noProof/>
          <w:sz w:val="21"/>
          <w:szCs w:val="21"/>
        </w:rPr>
        <w:drawing>
          <wp:inline distT="0" distB="0" distL="0" distR="0" wp14:anchorId="1B8883B8" wp14:editId="5F31F332">
            <wp:extent cx="3344779" cy="2832502"/>
            <wp:effectExtent l="0" t="0" r="8255" b="6350"/>
            <wp:docPr id="21" name="Imagem 21" descr="C:\Users\Cliente\Downloads\WhatsApp Image 2019-11-20 at 08.52.2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iente\Downloads\WhatsApp Image 2019-11-20 at 08.52.23 (3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207" cy="285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10" w:rsidRDefault="00EF1310" w:rsidP="00BD6821">
      <w:pPr>
        <w:pStyle w:val="TextosemFormatao"/>
        <w:widowControl w:val="0"/>
        <w:rPr>
          <w:rFonts w:ascii="Times New Roman" w:hAnsi="Times New Roman"/>
          <w:sz w:val="21"/>
          <w:szCs w:val="21"/>
        </w:rPr>
      </w:pPr>
    </w:p>
    <w:p w:rsidR="00EF1310" w:rsidRDefault="00D449F7" w:rsidP="00BD6821">
      <w:pPr>
        <w:pStyle w:val="TextosemFormatao"/>
        <w:widowControl w:val="0"/>
        <w:rPr>
          <w:rStyle w:val="Normal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1"/>
          <w:szCs w:val="21"/>
        </w:rPr>
        <w:lastRenderedPageBreak/>
        <w:t xml:space="preserve">Item </w:t>
      </w:r>
      <w:proofErr w:type="gramStart"/>
      <w:r>
        <w:rPr>
          <w:rFonts w:ascii="Times New Roman" w:hAnsi="Times New Roman"/>
          <w:sz w:val="21"/>
          <w:szCs w:val="21"/>
        </w:rPr>
        <w:t>2</w:t>
      </w:r>
      <w:proofErr w:type="gramEnd"/>
      <w:r>
        <w:rPr>
          <w:rFonts w:ascii="Times New Roman" w:hAnsi="Times New Roman"/>
          <w:sz w:val="21"/>
          <w:szCs w:val="21"/>
        </w:rPr>
        <w:t>:</w:t>
      </w:r>
      <w:r w:rsidR="00EF1310" w:rsidRPr="00EF1310">
        <w:rPr>
          <w:rStyle w:val="Normal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F1310" w:rsidRPr="00EF1310" w:rsidRDefault="00EF1310" w:rsidP="00BD6821">
      <w:pPr>
        <w:pStyle w:val="TextosemFormatao"/>
        <w:widowControl w:val="0"/>
        <w:rPr>
          <w:rStyle w:val="Normal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449F7" w:rsidRDefault="00EF1310" w:rsidP="00BD6821">
      <w:pPr>
        <w:pStyle w:val="TextosemFormatao"/>
        <w:widowControl w:val="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</w:rPr>
        <w:drawing>
          <wp:inline distT="0" distB="0" distL="0" distR="0">
            <wp:extent cx="3152274" cy="2671011"/>
            <wp:effectExtent l="0" t="0" r="0" b="0"/>
            <wp:docPr id="10" name="Imagem 10" descr="C:\Users\Cliente\Downloads\WhatsApp Image 2019-11-20 at 08.52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iente\Downloads\WhatsApp Image 2019-11-20 at 08.52.24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500" cy="267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1"/>
          <w:szCs w:val="21"/>
        </w:rPr>
        <w:drawing>
          <wp:inline distT="0" distB="0" distL="0" distR="0">
            <wp:extent cx="3392906" cy="2502568"/>
            <wp:effectExtent l="0" t="0" r="0" b="0"/>
            <wp:docPr id="11" name="Imagem 11" descr="C:\Users\Cliente\Downloads\WhatsApp Image 2019-11-20 at 08.52.2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iente\Downloads\WhatsApp Image 2019-11-20 at 08.52.24 (2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645" cy="250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1"/>
          <w:szCs w:val="21"/>
        </w:rPr>
        <w:drawing>
          <wp:inline distT="0" distB="0" distL="0" distR="0">
            <wp:extent cx="3152274" cy="2743200"/>
            <wp:effectExtent l="0" t="0" r="0" b="0"/>
            <wp:docPr id="12" name="Imagem 12" descr="C:\Users\Cliente\Downloads\WhatsApp Image 2019-11-20 at 08.52.2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iente\Downloads\WhatsApp Image 2019-11-20 at 08.52.24 (3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154" cy="274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1"/>
          <w:szCs w:val="21"/>
        </w:rPr>
        <w:drawing>
          <wp:inline distT="0" distB="0" distL="0" distR="0">
            <wp:extent cx="3392905" cy="2743198"/>
            <wp:effectExtent l="0" t="0" r="0" b="635"/>
            <wp:docPr id="19" name="Imagem 19" descr="C:\Users\Cliente\Downloads\WhatsApp Image 2019-11-20 at 08.52.2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iente\Downloads\WhatsApp Image 2019-11-20 at 08.52.24 (4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645" cy="274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1"/>
          <w:szCs w:val="21"/>
        </w:rPr>
        <w:t xml:space="preserve">  </w:t>
      </w:r>
      <w:r>
        <w:rPr>
          <w:rFonts w:ascii="Times New Roman" w:hAnsi="Times New Roman"/>
          <w:noProof/>
          <w:sz w:val="21"/>
          <w:szCs w:val="21"/>
        </w:rPr>
        <w:drawing>
          <wp:inline distT="0" distB="0" distL="0" distR="0">
            <wp:extent cx="3152274" cy="2574757"/>
            <wp:effectExtent l="0" t="0" r="0" b="0"/>
            <wp:docPr id="20" name="Imagem 20" descr="C:\Users\Cliente\Downloads\WhatsApp Image 2019-11-20 at 08.52.2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liente\Downloads\WhatsApp Image 2019-11-20 at 08.52.25 (2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104" cy="257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1"/>
          <w:szCs w:val="21"/>
        </w:rPr>
        <w:drawing>
          <wp:inline distT="0" distB="0" distL="0" distR="0">
            <wp:extent cx="3392905" cy="2572851"/>
            <wp:effectExtent l="0" t="0" r="0" b="0"/>
            <wp:docPr id="23" name="Imagem 23" descr="C:\Users\Cliente\Downloads\WhatsApp Image 2019-11-20 at 08.52.2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liente\Downloads\WhatsApp Image 2019-11-20 at 08.52.24 (2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012" cy="25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9F7" w:rsidRDefault="00EF1310" w:rsidP="00EF1310">
      <w:pPr>
        <w:pStyle w:val="TextosemFormatao"/>
        <w:widowControl w:val="0"/>
        <w:tabs>
          <w:tab w:val="left" w:pos="4851"/>
          <w:tab w:val="center" w:pos="5244"/>
        </w:tabs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ab/>
        <w:t xml:space="preserve">   </w:t>
      </w:r>
      <w:r>
        <w:rPr>
          <w:rFonts w:ascii="Times New Roman" w:hAnsi="Times New Roman"/>
          <w:sz w:val="21"/>
          <w:szCs w:val="21"/>
        </w:rPr>
        <w:tab/>
        <w:t xml:space="preserve"> </w:t>
      </w:r>
    </w:p>
    <w:p w:rsidR="004D64AA" w:rsidRPr="00BD6821" w:rsidRDefault="004D64AA" w:rsidP="004D64AA">
      <w:pPr>
        <w:pStyle w:val="TextosemFormatao"/>
        <w:widowControl w:val="0"/>
        <w:ind w:firstLine="708"/>
        <w:jc w:val="center"/>
        <w:rPr>
          <w:rFonts w:ascii="Times New Roman" w:hAnsi="Times New Roman"/>
          <w:sz w:val="21"/>
          <w:szCs w:val="21"/>
        </w:rPr>
      </w:pPr>
      <w:r w:rsidRPr="00BD6821">
        <w:rPr>
          <w:rFonts w:ascii="Times New Roman" w:hAnsi="Times New Roman"/>
          <w:sz w:val="21"/>
          <w:szCs w:val="21"/>
        </w:rPr>
        <w:t xml:space="preserve">Município de Pinheirinho do Vale - RS, em </w:t>
      </w:r>
      <w:r w:rsidR="00A86C0E">
        <w:rPr>
          <w:rFonts w:ascii="Times New Roman" w:hAnsi="Times New Roman"/>
          <w:sz w:val="21"/>
          <w:szCs w:val="21"/>
        </w:rPr>
        <w:t>20</w:t>
      </w:r>
      <w:r w:rsidRPr="00BD6821">
        <w:rPr>
          <w:rFonts w:ascii="Times New Roman" w:hAnsi="Times New Roman"/>
          <w:sz w:val="21"/>
          <w:szCs w:val="21"/>
        </w:rPr>
        <w:t xml:space="preserve"> de </w:t>
      </w:r>
      <w:r w:rsidR="00A86C0E">
        <w:rPr>
          <w:rFonts w:ascii="Times New Roman" w:hAnsi="Times New Roman"/>
          <w:sz w:val="21"/>
          <w:szCs w:val="21"/>
        </w:rPr>
        <w:t>novembro</w:t>
      </w:r>
      <w:bookmarkStart w:id="0" w:name="_GoBack"/>
      <w:bookmarkEnd w:id="0"/>
      <w:r w:rsidRPr="00BD6821">
        <w:rPr>
          <w:rFonts w:ascii="Times New Roman" w:hAnsi="Times New Roman"/>
          <w:sz w:val="21"/>
          <w:szCs w:val="21"/>
        </w:rPr>
        <w:t xml:space="preserve"> de 201</w:t>
      </w:r>
      <w:r w:rsidR="00BD6821">
        <w:rPr>
          <w:rFonts w:ascii="Times New Roman" w:hAnsi="Times New Roman"/>
          <w:sz w:val="21"/>
          <w:szCs w:val="21"/>
        </w:rPr>
        <w:t>9</w:t>
      </w:r>
      <w:r w:rsidRPr="00BD6821">
        <w:rPr>
          <w:rFonts w:ascii="Times New Roman" w:hAnsi="Times New Roman"/>
          <w:sz w:val="21"/>
          <w:szCs w:val="21"/>
        </w:rPr>
        <w:t>.</w:t>
      </w:r>
    </w:p>
    <w:p w:rsidR="004D64AA" w:rsidRPr="00BD6821" w:rsidRDefault="004D64AA" w:rsidP="004D64AA">
      <w:pPr>
        <w:pStyle w:val="TextosemFormatao"/>
        <w:widowControl w:val="0"/>
        <w:ind w:firstLine="708"/>
        <w:jc w:val="center"/>
        <w:rPr>
          <w:rFonts w:ascii="Times New Roman" w:hAnsi="Times New Roman"/>
          <w:sz w:val="21"/>
          <w:szCs w:val="21"/>
        </w:rPr>
      </w:pPr>
    </w:p>
    <w:p w:rsidR="004D64AA" w:rsidRPr="000E2369" w:rsidRDefault="004D64AA" w:rsidP="00BD6821">
      <w:pPr>
        <w:pStyle w:val="TextosemFormatao"/>
        <w:widowControl w:val="0"/>
        <w:jc w:val="center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ELTON TATTO</w:t>
      </w:r>
    </w:p>
    <w:p w:rsidR="00C96295" w:rsidRDefault="004D64AA" w:rsidP="00BD6821">
      <w:pPr>
        <w:pStyle w:val="TextosemFormatao"/>
        <w:widowControl w:val="0"/>
        <w:jc w:val="center"/>
      </w:pPr>
      <w:r w:rsidRPr="000E2369">
        <w:rPr>
          <w:rFonts w:ascii="Times New Roman" w:hAnsi="Times New Roman"/>
          <w:sz w:val="21"/>
          <w:szCs w:val="21"/>
        </w:rPr>
        <w:t>Prefeito Municipal</w:t>
      </w:r>
    </w:p>
    <w:sectPr w:rsidR="00C96295" w:rsidSect="00D449F7">
      <w:headerReference w:type="default" r:id="rId19"/>
      <w:footerReference w:type="default" r:id="rId20"/>
      <w:pgSz w:w="11906" w:h="16838" w:code="9"/>
      <w:pgMar w:top="1417" w:right="566" w:bottom="1276" w:left="851" w:header="2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310" w:rsidRDefault="00EF1310" w:rsidP="00222213">
      <w:pPr>
        <w:spacing w:after="0" w:line="240" w:lineRule="auto"/>
      </w:pPr>
      <w:r>
        <w:separator/>
      </w:r>
    </w:p>
  </w:endnote>
  <w:endnote w:type="continuationSeparator" w:id="0">
    <w:p w:rsidR="00EF1310" w:rsidRDefault="00EF1310" w:rsidP="00222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310" w:rsidRDefault="00EF1310" w:rsidP="00EF1310">
    <w:pPr>
      <w:pStyle w:val="Rodap"/>
      <w:ind w:left="-709"/>
      <w:jc w:val="both"/>
    </w:pPr>
    <w:r>
      <w:rPr>
        <w:noProof/>
        <w:lang w:eastAsia="pt-BR"/>
      </w:rPr>
      <w:drawing>
        <wp:inline distT="0" distB="0" distL="0" distR="0" wp14:anchorId="4C229B7D" wp14:editId="66B3DA22">
          <wp:extent cx="7405635" cy="683288"/>
          <wp:effectExtent l="0" t="0" r="5080" b="2540"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4" name="Timbrado_novo (2)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625"/>
                  <a:stretch/>
                </pic:blipFill>
                <pic:spPr bwMode="auto">
                  <a:xfrm>
                    <a:off x="0" y="0"/>
                    <a:ext cx="7749611" cy="715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310" w:rsidRDefault="00EF1310" w:rsidP="00222213">
      <w:pPr>
        <w:spacing w:after="0" w:line="240" w:lineRule="auto"/>
      </w:pPr>
      <w:r>
        <w:separator/>
      </w:r>
    </w:p>
  </w:footnote>
  <w:footnote w:type="continuationSeparator" w:id="0">
    <w:p w:rsidR="00EF1310" w:rsidRDefault="00EF1310" w:rsidP="00222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310" w:rsidRDefault="00EF1310" w:rsidP="00D449F7">
    <w:pPr>
      <w:pStyle w:val="Cabealho"/>
      <w:ind w:hanging="1701"/>
      <w:jc w:val="center"/>
    </w:pPr>
  </w:p>
  <w:p w:rsidR="00EF1310" w:rsidRDefault="00EF1310" w:rsidP="00D449F7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3B8FEB69" wp14:editId="1B46E806">
          <wp:extent cx="626353" cy="691598"/>
          <wp:effectExtent l="0" t="0" r="254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 oficio (6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58" t="2750" r="75646" b="89207"/>
                  <a:stretch/>
                </pic:blipFill>
                <pic:spPr bwMode="auto">
                  <a:xfrm>
                    <a:off x="0" y="0"/>
                    <a:ext cx="634981" cy="701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 wp14:anchorId="0A3FEF98" wp14:editId="51D763A6">
          <wp:extent cx="4014040" cy="572025"/>
          <wp:effectExtent l="0" t="0" r="5715" b="0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 oficio (6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069" t="5383" r="28670" b="90053"/>
                  <a:stretch/>
                </pic:blipFill>
                <pic:spPr bwMode="auto">
                  <a:xfrm>
                    <a:off x="0" y="0"/>
                    <a:ext cx="4065583" cy="5793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222213">
      <w:rPr>
        <w:noProof/>
        <w:lang w:eastAsia="pt-BR"/>
      </w:rPr>
      <w:drawing>
        <wp:inline distT="0" distB="0" distL="0" distR="0" wp14:anchorId="14DD8D0B" wp14:editId="12789A44">
          <wp:extent cx="581292" cy="659544"/>
          <wp:effectExtent l="0" t="0" r="0" b="7620"/>
          <wp:docPr id="17" name="Imagem 17" descr="E:\Logo 2017 -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 2017 -5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977" cy="6705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4AA"/>
    <w:rsid w:val="0003344C"/>
    <w:rsid w:val="000752E1"/>
    <w:rsid w:val="00222213"/>
    <w:rsid w:val="00260311"/>
    <w:rsid w:val="003123B3"/>
    <w:rsid w:val="00320687"/>
    <w:rsid w:val="00386581"/>
    <w:rsid w:val="00426545"/>
    <w:rsid w:val="004300A3"/>
    <w:rsid w:val="00434AE1"/>
    <w:rsid w:val="00474D2D"/>
    <w:rsid w:val="004D64AA"/>
    <w:rsid w:val="004D79BD"/>
    <w:rsid w:val="0057279B"/>
    <w:rsid w:val="006B1DE6"/>
    <w:rsid w:val="00730359"/>
    <w:rsid w:val="0077740E"/>
    <w:rsid w:val="008B618F"/>
    <w:rsid w:val="009D2D0D"/>
    <w:rsid w:val="009F5A58"/>
    <w:rsid w:val="00A6523B"/>
    <w:rsid w:val="00A86C0E"/>
    <w:rsid w:val="00BA6ED0"/>
    <w:rsid w:val="00BD6821"/>
    <w:rsid w:val="00C96295"/>
    <w:rsid w:val="00D449F7"/>
    <w:rsid w:val="00DA6FBE"/>
    <w:rsid w:val="00E0288A"/>
    <w:rsid w:val="00EF1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300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2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2213"/>
  </w:style>
  <w:style w:type="paragraph" w:styleId="Rodap">
    <w:name w:val="footer"/>
    <w:basedOn w:val="Normal"/>
    <w:link w:val="RodapChar"/>
    <w:uiPriority w:val="99"/>
    <w:unhideWhenUsed/>
    <w:rsid w:val="00222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2213"/>
  </w:style>
  <w:style w:type="paragraph" w:styleId="Textodebalo">
    <w:name w:val="Balloon Text"/>
    <w:basedOn w:val="Normal"/>
    <w:link w:val="TextodebaloChar"/>
    <w:uiPriority w:val="99"/>
    <w:semiHidden/>
    <w:unhideWhenUsed/>
    <w:rsid w:val="00DA6F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6FBE"/>
    <w:rPr>
      <w:rFonts w:ascii="Segoe UI" w:hAnsi="Segoe UI" w:cs="Segoe UI"/>
      <w:sz w:val="18"/>
      <w:szCs w:val="18"/>
    </w:rPr>
  </w:style>
  <w:style w:type="paragraph" w:styleId="TextosemFormatao">
    <w:name w:val="Plain Text"/>
    <w:basedOn w:val="Normal"/>
    <w:link w:val="TextosemFormataoChar"/>
    <w:rsid w:val="004D64A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D64AA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4300A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300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2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2213"/>
  </w:style>
  <w:style w:type="paragraph" w:styleId="Rodap">
    <w:name w:val="footer"/>
    <w:basedOn w:val="Normal"/>
    <w:link w:val="RodapChar"/>
    <w:uiPriority w:val="99"/>
    <w:unhideWhenUsed/>
    <w:rsid w:val="00222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2213"/>
  </w:style>
  <w:style w:type="paragraph" w:styleId="Textodebalo">
    <w:name w:val="Balloon Text"/>
    <w:basedOn w:val="Normal"/>
    <w:link w:val="TextodebaloChar"/>
    <w:uiPriority w:val="99"/>
    <w:semiHidden/>
    <w:unhideWhenUsed/>
    <w:rsid w:val="00DA6F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6FBE"/>
    <w:rPr>
      <w:rFonts w:ascii="Segoe UI" w:hAnsi="Segoe UI" w:cs="Segoe UI"/>
      <w:sz w:val="18"/>
      <w:szCs w:val="18"/>
    </w:rPr>
  </w:style>
  <w:style w:type="paragraph" w:styleId="TextosemFormatao">
    <w:name w:val="Plain Text"/>
    <w:basedOn w:val="Normal"/>
    <w:link w:val="TextosemFormataoChar"/>
    <w:rsid w:val="004D64A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D64AA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4300A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ULISSER-PC\Desktop2\Ulisser\Folha%20Timbre%20Atual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90786-2659-4300-BF7C-1C4F65F9F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Folha Timbre Atual</Template>
  <TotalTime>19</TotalTime>
  <Pages>2</Pages>
  <Words>52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4</cp:revision>
  <cp:lastPrinted>2017-07-04T12:27:00Z</cp:lastPrinted>
  <dcterms:created xsi:type="dcterms:W3CDTF">2019-10-09T16:54:00Z</dcterms:created>
  <dcterms:modified xsi:type="dcterms:W3CDTF">2019-11-20T11:13:00Z</dcterms:modified>
</cp:coreProperties>
</file>